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EA88A" w14:textId="5DC048CD" w:rsidR="005D6851" w:rsidRDefault="005D6851" w:rsidP="00AF1A52">
      <w:pPr>
        <w:pStyle w:val="Heading1"/>
      </w:pPr>
    </w:p>
    <w:p w14:paraId="66575242" w14:textId="77777777" w:rsidR="005D6851" w:rsidRDefault="005D6851" w:rsidP="00AF1A52">
      <w:pPr>
        <w:pStyle w:val="Heading1"/>
      </w:pPr>
    </w:p>
    <w:p w14:paraId="5B365B06" w14:textId="77777777" w:rsidR="005D6851" w:rsidRDefault="005D6851" w:rsidP="00AF1A52">
      <w:pPr>
        <w:pStyle w:val="Heading1"/>
      </w:pPr>
    </w:p>
    <w:p w14:paraId="45C1207A" w14:textId="4F4ED40A" w:rsidR="00275260" w:rsidRDefault="00015440" w:rsidP="00AF1A52">
      <w:pPr>
        <w:pStyle w:val="Heading1"/>
      </w:pPr>
      <w:r w:rsidRPr="00AF1A52">
        <w:t xml:space="preserve">Meeting </w:t>
      </w:r>
      <w:r w:rsidR="00FE3951" w:rsidRPr="00AF1A52">
        <w:t>Minutes</w:t>
      </w:r>
      <w:r w:rsidR="00FE3951" w:rsidRPr="00AF1A52">
        <w:br/>
        <w:t>Agenda items</w:t>
      </w:r>
    </w:p>
    <w:p w14:paraId="1E295BD3" w14:textId="33B47F7A" w:rsidR="005D6851" w:rsidRDefault="005D6851" w:rsidP="00AF1A52">
      <w:pPr>
        <w:pStyle w:val="Heading1"/>
      </w:pPr>
    </w:p>
    <w:p w14:paraId="2E8B2C49" w14:textId="77777777" w:rsidR="005D6851" w:rsidRPr="00AF1A52" w:rsidRDefault="005D6851" w:rsidP="00AF1A52">
      <w:pPr>
        <w:pStyle w:val="Heading1"/>
      </w:pPr>
    </w:p>
    <w:p w14:paraId="4D9F3158" w14:textId="1876A7E4" w:rsidR="00FE3951" w:rsidRPr="00BD1B3B" w:rsidRDefault="002C001D" w:rsidP="00BD1B3B">
      <w:pPr>
        <w:pStyle w:val="ListNumber"/>
      </w:pPr>
      <w:r>
        <w:t xml:space="preserve">We have about 308 students enroll right now. Our goal is to increase enrollment. </w:t>
      </w:r>
    </w:p>
    <w:p w14:paraId="6F34C8B8" w14:textId="0F93897C" w:rsidR="00FE3951" w:rsidRDefault="002C001D" w:rsidP="00BD1B3B">
      <w:pPr>
        <w:pStyle w:val="ListNumber"/>
      </w:pPr>
      <w:r>
        <w:t>Data- Reading Pre-K is at 90% and reading at level A. Math 90% students count to 20.</w:t>
      </w:r>
    </w:p>
    <w:p w14:paraId="2B3F3ADF" w14:textId="5754F778" w:rsidR="002C001D" w:rsidRPr="00BD1B3B" w:rsidRDefault="002C001D" w:rsidP="00BD1B3B">
      <w:pPr>
        <w:pStyle w:val="ListNumber"/>
      </w:pPr>
      <w:r>
        <w:t>We want our students to be collage and career ready. Every student should be in achievement and growth.</w:t>
      </w:r>
      <w:r w:rsidR="009759DE">
        <w:t xml:space="preserve"> </w:t>
      </w:r>
    </w:p>
    <w:p w14:paraId="57052D2F" w14:textId="34231AD8" w:rsidR="00FE3951" w:rsidRPr="00BD1B3B" w:rsidRDefault="009759DE" w:rsidP="00BD1B3B">
      <w:pPr>
        <w:pStyle w:val="ListNumber"/>
      </w:pPr>
      <w:r>
        <w:t>Counselor is working on social and emotional. We are planning on inviting a guess speaking to talk to our students.</w:t>
      </w:r>
    </w:p>
    <w:p w14:paraId="7CA3451A" w14:textId="3E585F0E" w:rsidR="00FE3951" w:rsidRPr="00BD1B3B" w:rsidRDefault="009759DE" w:rsidP="00BD1B3B">
      <w:pPr>
        <w:pStyle w:val="ListNumber"/>
      </w:pPr>
      <w:r>
        <w:t xml:space="preserve">DLA Goals Reading </w:t>
      </w:r>
      <w:proofErr w:type="spellStart"/>
      <w:r>
        <w:t>Staar</w:t>
      </w:r>
      <w:proofErr w:type="spellEnd"/>
      <w:r>
        <w:t xml:space="preserve"> from 38% to 46%, </w:t>
      </w:r>
      <w:r w:rsidR="00516D0E">
        <w:t xml:space="preserve">Writing </w:t>
      </w:r>
      <w:proofErr w:type="spellStart"/>
      <w:r w:rsidR="00516D0E">
        <w:t>Staar</w:t>
      </w:r>
      <w:proofErr w:type="spellEnd"/>
      <w:r w:rsidR="00516D0E">
        <w:t xml:space="preserve"> from 14% to 20%, Math </w:t>
      </w:r>
      <w:proofErr w:type="spellStart"/>
      <w:r w:rsidR="00516D0E">
        <w:t>Staar</w:t>
      </w:r>
      <w:proofErr w:type="spellEnd"/>
      <w:r w:rsidR="00516D0E">
        <w:t xml:space="preserve"> from 24% to </w:t>
      </w:r>
      <w:r w:rsidR="00D971E5">
        <w:t xml:space="preserve">46%. </w:t>
      </w:r>
    </w:p>
    <w:p w14:paraId="1E9EFF44" w14:textId="508499C0" w:rsidR="00FE3951" w:rsidRDefault="00D971E5" w:rsidP="00BD1B3B">
      <w:pPr>
        <w:pStyle w:val="ListNumber"/>
      </w:pPr>
      <w:r>
        <w:t xml:space="preserve">Attendance increase from 92% to 98%. Will be doing home visits for to those students with a lot of absences. Increase incentives for students to reward attendance. </w:t>
      </w:r>
    </w:p>
    <w:p w14:paraId="53FA7048" w14:textId="1EF43D01" w:rsidR="00D971E5" w:rsidRDefault="00D971E5" w:rsidP="00BD1B3B">
      <w:pPr>
        <w:pStyle w:val="ListNumber"/>
      </w:pPr>
      <w:r>
        <w:t xml:space="preserve">Technology- we have purchase clever touch 65” screens for every classroom to make learning more effective. </w:t>
      </w:r>
    </w:p>
    <w:p w14:paraId="1AD52349" w14:textId="77777777" w:rsidR="00D971E5" w:rsidRPr="00BD1B3B" w:rsidRDefault="00D971E5" w:rsidP="00D971E5">
      <w:pPr>
        <w:pStyle w:val="ListNumber"/>
        <w:numPr>
          <w:ilvl w:val="0"/>
          <w:numId w:val="0"/>
        </w:numPr>
        <w:ind w:left="173"/>
      </w:pPr>
    </w:p>
    <w:p w14:paraId="3F251589" w14:textId="62A2DB2A" w:rsidR="00FE3951" w:rsidRDefault="00FE3951" w:rsidP="00FE3951">
      <w:pPr>
        <w:pStyle w:val="ListNumber"/>
        <w:numPr>
          <w:ilvl w:val="0"/>
          <w:numId w:val="0"/>
        </w:numPr>
        <w:ind w:left="173" w:hanging="173"/>
      </w:pPr>
    </w:p>
    <w:p w14:paraId="1CBEBC6B" w14:textId="5C4F0666" w:rsidR="00D971E5" w:rsidRDefault="00D971E5" w:rsidP="00FE3951">
      <w:pPr>
        <w:pStyle w:val="ListNumber"/>
        <w:numPr>
          <w:ilvl w:val="0"/>
          <w:numId w:val="0"/>
        </w:numPr>
        <w:ind w:left="173" w:hanging="173"/>
      </w:pPr>
    </w:p>
    <w:p w14:paraId="5EB5535D" w14:textId="77777777" w:rsidR="00D971E5" w:rsidRPr="00FE3951" w:rsidRDefault="00D971E5" w:rsidP="00FE3951">
      <w:pPr>
        <w:pStyle w:val="ListNumber"/>
        <w:numPr>
          <w:ilvl w:val="0"/>
          <w:numId w:val="0"/>
        </w:numPr>
        <w:ind w:left="173" w:hanging="173"/>
      </w:pPr>
      <w:bookmarkStart w:id="0" w:name="_GoBack"/>
      <w:bookmarkEnd w:id="0"/>
    </w:p>
    <w:sectPr w:rsidR="00D971E5" w:rsidRPr="00FE395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150E8" w14:textId="77777777" w:rsidR="006E3933" w:rsidRDefault="006E3933" w:rsidP="001E7D29">
      <w:pPr>
        <w:spacing w:after="0" w:line="240" w:lineRule="auto"/>
      </w:pPr>
      <w:r>
        <w:separator/>
      </w:r>
    </w:p>
  </w:endnote>
  <w:endnote w:type="continuationSeparator" w:id="0">
    <w:p w14:paraId="5B2DDC95" w14:textId="77777777" w:rsidR="006E3933" w:rsidRDefault="006E393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17A69" w14:textId="77777777" w:rsidR="006E3933" w:rsidRDefault="006E3933" w:rsidP="001E7D29">
      <w:pPr>
        <w:spacing w:after="0" w:line="240" w:lineRule="auto"/>
      </w:pPr>
      <w:r>
        <w:separator/>
      </w:r>
    </w:p>
  </w:footnote>
  <w:footnote w:type="continuationSeparator" w:id="0">
    <w:p w14:paraId="735EE08C" w14:textId="77777777" w:rsidR="006E3933" w:rsidRDefault="006E3933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C06F6" w14:textId="77777777" w:rsidR="002C001D" w:rsidRPr="002C001D" w:rsidRDefault="00FE3951" w:rsidP="00015440">
    <w:pPr>
      <w:pStyle w:val="Header"/>
      <w:rPr>
        <w:noProof/>
        <w:sz w:val="52"/>
        <w:szCs w:val="52"/>
      </w:rPr>
    </w:pPr>
    <w:r w:rsidRPr="002C001D">
      <w:rPr>
        <w:noProof/>
        <w:sz w:val="52"/>
        <w:szCs w:val="5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0112DC9" wp14:editId="733F9BD9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6C307479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WO36MHACy5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t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bIKsBy9BGiXdUzkuiND6wsebrYyLwIxot9Jx7i+hGQRxwzPryadRvtcF/iAzIKuJG&#10;Vz++R2FE6twhaadHcp8kmfrrpwe22yUffzP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38HawnKBXpY+RH+n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1]" strokecolor="#0072c7 [3205]" strokeweight="2pt"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2C001D" w:rsidRPr="002C001D">
      <w:rPr>
        <w:noProof/>
        <w:sz w:val="52"/>
        <w:szCs w:val="52"/>
      </w:rPr>
      <w:t xml:space="preserve">Fondren </w:t>
    </w:r>
  </w:p>
  <w:p w14:paraId="10472AA0" w14:textId="7209C6D6" w:rsidR="00066754" w:rsidRPr="002C001D" w:rsidRDefault="002C001D" w:rsidP="00015440">
    <w:pPr>
      <w:pStyle w:val="Header"/>
      <w:rPr>
        <w:noProof/>
        <w:sz w:val="52"/>
        <w:szCs w:val="52"/>
      </w:rPr>
    </w:pPr>
    <w:r>
      <w:rPr>
        <w:noProof/>
      </w:rPr>
      <w:t xml:space="preserve">                         </w:t>
    </w:r>
    <w:r w:rsidRPr="002C001D">
      <w:rPr>
        <w:noProof/>
        <w:sz w:val="52"/>
        <w:szCs w:val="52"/>
      </w:rPr>
      <w:t>Elementary</w:t>
    </w:r>
    <w:r w:rsidR="00066754" w:rsidRPr="002C001D">
      <w:rPr>
        <w:noProof/>
        <w:sz w:val="52"/>
        <w:szCs w:val="52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7E768F94" w14:textId="77777777" w:rsidTr="00015440">
      <w:trPr>
        <w:jc w:val="right"/>
      </w:trPr>
      <w:tc>
        <w:tcPr>
          <w:tcW w:w="432" w:type="dxa"/>
          <w:vAlign w:val="bottom"/>
        </w:tcPr>
        <w:p w14:paraId="153B07BB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AE1962F" wp14:editId="3B4B8C46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A44EFA" w14:textId="7129D12F" w:rsidR="00066754" w:rsidRPr="00812880" w:rsidRDefault="006E3933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placeholder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2C001D">
            <w:t>12405 Carlsbad St.</w:t>
          </w:r>
        </w:p>
      </w:tc>
    </w:tr>
    <w:tr w:rsidR="00066754" w:rsidRPr="00812880" w14:paraId="5232C630" w14:textId="77777777" w:rsidTr="00015440">
      <w:trPr>
        <w:jc w:val="right"/>
      </w:trPr>
      <w:tc>
        <w:tcPr>
          <w:tcW w:w="432" w:type="dxa"/>
          <w:vAlign w:val="bottom"/>
        </w:tcPr>
        <w:p w14:paraId="256F1AE7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5C51355E" wp14:editId="32792C1E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3267C664" w14:textId="42EA144B" w:rsidR="00066754" w:rsidRPr="00812880" w:rsidRDefault="006E3933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placeholder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2C001D">
            <w:t>10/19/2020</w:t>
          </w:r>
        </w:p>
      </w:tc>
    </w:tr>
    <w:tr w:rsidR="00066754" w:rsidRPr="00812880" w14:paraId="26EA1DEB" w14:textId="77777777" w:rsidTr="00015440">
      <w:trPr>
        <w:jc w:val="right"/>
      </w:trPr>
      <w:tc>
        <w:tcPr>
          <w:tcW w:w="432" w:type="dxa"/>
          <w:vAlign w:val="bottom"/>
        </w:tcPr>
        <w:p w14:paraId="00EA13CE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6D9E53FC" wp14:editId="6E08E99F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F067CAF" w14:textId="22FDB69A" w:rsidR="00066754" w:rsidRPr="00812880" w:rsidRDefault="006E3933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placeholder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2C001D">
            <w:t xml:space="preserve">3.30-4:30 pm </w:t>
          </w:r>
        </w:p>
      </w:tc>
    </w:tr>
  </w:tbl>
  <w:p w14:paraId="7E8A8544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1D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001D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16D0E"/>
    <w:rsid w:val="00521AE3"/>
    <w:rsid w:val="00535B54"/>
    <w:rsid w:val="00554276"/>
    <w:rsid w:val="00564D17"/>
    <w:rsid w:val="00567050"/>
    <w:rsid w:val="00570173"/>
    <w:rsid w:val="005D3902"/>
    <w:rsid w:val="005D6851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E3933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759DE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971E5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446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ARZA36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2026D07-71B2-48E1-ACDB-B025696B2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2020-10-21T14:48:00Z</dcterms:created>
  <dcterms:modified xsi:type="dcterms:W3CDTF">2020-10-21T15:33:00Z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